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C5012" w14:textId="2D9B36CF" w:rsidR="00F5263C" w:rsidRPr="00751089" w:rsidRDefault="00B9514E" w:rsidP="00F5263C">
      <w:pPr>
        <w:pStyle w:val="BodyText"/>
        <w:tabs>
          <w:tab w:val="clear" w:pos="5812"/>
          <w:tab w:val="clear" w:pos="6379"/>
          <w:tab w:val="clear" w:pos="10490"/>
          <w:tab w:val="right" w:pos="9064"/>
        </w:tabs>
        <w:spacing w:after="240"/>
        <w:ind w:right="-6"/>
        <w:jc w:val="center"/>
        <w:rPr>
          <w:rFonts w:ascii="Arial" w:hAnsi="Arial" w:cs="Arial"/>
          <w:b/>
          <w:caps/>
          <w:sz w:val="28"/>
        </w:rPr>
      </w:pPr>
      <w:r w:rsidRPr="00751089">
        <w:rPr>
          <w:rFonts w:ascii="Arial" w:hAnsi="Arial" w:cs="Arial"/>
          <w:b/>
          <w:caps/>
          <w:sz w:val="28"/>
        </w:rPr>
        <w:t>Year 7 SCHOLARSHIP</w:t>
      </w:r>
      <w:r w:rsidR="00666235" w:rsidRPr="00751089">
        <w:rPr>
          <w:rFonts w:ascii="Arial" w:hAnsi="Arial" w:cs="Arial"/>
          <w:b/>
          <w:caps/>
          <w:sz w:val="28"/>
        </w:rPr>
        <w:t>s 202</w:t>
      </w:r>
      <w:r w:rsidR="007F111E">
        <w:rPr>
          <w:rFonts w:ascii="Arial" w:hAnsi="Arial" w:cs="Arial"/>
          <w:b/>
          <w:caps/>
          <w:sz w:val="28"/>
        </w:rPr>
        <w:t>2</w:t>
      </w:r>
    </w:p>
    <w:p w14:paraId="24EF267C" w14:textId="2E67CCEB" w:rsidR="00B9514E" w:rsidRDefault="00B9514E" w:rsidP="00F5263C">
      <w:pPr>
        <w:pStyle w:val="BodyText"/>
        <w:tabs>
          <w:tab w:val="clear" w:pos="5812"/>
          <w:tab w:val="clear" w:pos="6379"/>
          <w:tab w:val="clear" w:pos="10490"/>
          <w:tab w:val="right" w:pos="9064"/>
        </w:tabs>
        <w:spacing w:after="240"/>
        <w:ind w:right="-6"/>
        <w:rPr>
          <w:rFonts w:ascii="Arial" w:hAnsi="Arial" w:cs="Arial"/>
          <w:sz w:val="22"/>
          <w:szCs w:val="22"/>
        </w:rPr>
      </w:pPr>
      <w:r w:rsidRPr="00751089">
        <w:rPr>
          <w:rFonts w:ascii="Arial" w:hAnsi="Arial" w:cs="Arial"/>
          <w:sz w:val="22"/>
          <w:szCs w:val="22"/>
        </w:rPr>
        <w:t>We are seeking applications</w:t>
      </w:r>
      <w:r w:rsidR="000D6DE7" w:rsidRPr="00751089">
        <w:rPr>
          <w:rFonts w:ascii="Arial" w:hAnsi="Arial" w:cs="Arial"/>
          <w:sz w:val="22"/>
          <w:szCs w:val="22"/>
        </w:rPr>
        <w:t xml:space="preserve"> from</w:t>
      </w:r>
      <w:r w:rsidRPr="00751089">
        <w:rPr>
          <w:rFonts w:ascii="Arial" w:hAnsi="Arial" w:cs="Arial"/>
          <w:sz w:val="22"/>
          <w:szCs w:val="22"/>
        </w:rPr>
        <w:t xml:space="preserve"> students who can </w:t>
      </w:r>
      <w:r w:rsidRPr="00751089">
        <w:rPr>
          <w:rFonts w:ascii="Arial" w:hAnsi="Arial" w:cs="Arial"/>
          <w:color w:val="000000"/>
          <w:sz w:val="22"/>
          <w:szCs w:val="22"/>
        </w:rPr>
        <w:t>positively contribute to</w:t>
      </w:r>
      <w:r w:rsidR="00F014A3" w:rsidRPr="00751089">
        <w:rPr>
          <w:rFonts w:ascii="Arial" w:hAnsi="Arial" w:cs="Arial"/>
          <w:color w:val="000000"/>
          <w:sz w:val="22"/>
          <w:szCs w:val="22"/>
        </w:rPr>
        <w:t xml:space="preserve"> the</w:t>
      </w:r>
      <w:r w:rsidRPr="00751089">
        <w:rPr>
          <w:rFonts w:ascii="Arial" w:hAnsi="Arial" w:cs="Arial"/>
          <w:color w:val="000000"/>
          <w:sz w:val="22"/>
          <w:szCs w:val="22"/>
        </w:rPr>
        <w:t xml:space="preserve"> life</w:t>
      </w:r>
      <w:r w:rsidR="000D6DE7" w:rsidRPr="00751089">
        <w:rPr>
          <w:rFonts w:ascii="Arial" w:hAnsi="Arial" w:cs="Arial"/>
          <w:color w:val="000000"/>
          <w:sz w:val="22"/>
          <w:szCs w:val="22"/>
        </w:rPr>
        <w:t xml:space="preserve"> of St John Bosco College</w:t>
      </w:r>
      <w:r w:rsidRPr="00751089">
        <w:rPr>
          <w:rFonts w:ascii="Arial" w:hAnsi="Arial" w:cs="Arial"/>
          <w:color w:val="000000"/>
          <w:sz w:val="22"/>
          <w:szCs w:val="22"/>
        </w:rPr>
        <w:t xml:space="preserve">. </w:t>
      </w:r>
      <w:r w:rsidRPr="00751089">
        <w:rPr>
          <w:rFonts w:ascii="Arial" w:hAnsi="Arial" w:cs="Arial"/>
          <w:sz w:val="22"/>
          <w:szCs w:val="22"/>
        </w:rPr>
        <w:t xml:space="preserve">The Scholarships will be offered to students based on their written application and an interview with the College </w:t>
      </w:r>
      <w:r w:rsidR="00666235" w:rsidRPr="00751089">
        <w:rPr>
          <w:rFonts w:ascii="Arial" w:hAnsi="Arial" w:cs="Arial"/>
          <w:sz w:val="22"/>
          <w:szCs w:val="22"/>
        </w:rPr>
        <w:t>L</w:t>
      </w:r>
      <w:r w:rsidRPr="00751089">
        <w:rPr>
          <w:rFonts w:ascii="Arial" w:hAnsi="Arial" w:cs="Arial"/>
          <w:sz w:val="22"/>
          <w:szCs w:val="22"/>
        </w:rPr>
        <w:t>eadership</w:t>
      </w:r>
      <w:r w:rsidR="00666235" w:rsidRPr="00751089">
        <w:rPr>
          <w:rFonts w:ascii="Arial" w:hAnsi="Arial" w:cs="Arial"/>
          <w:sz w:val="22"/>
          <w:szCs w:val="22"/>
        </w:rPr>
        <w:t xml:space="preserve"> Team</w:t>
      </w:r>
      <w:r w:rsidRPr="00751089">
        <w:rPr>
          <w:rFonts w:ascii="Arial" w:hAnsi="Arial" w:cs="Arial"/>
          <w:sz w:val="22"/>
          <w:szCs w:val="22"/>
        </w:rPr>
        <w:t xml:space="preserve"> on their ability to bring “Joy in Learning” into St John Bosco College.</w:t>
      </w:r>
      <w:r w:rsidRPr="00F16427">
        <w:rPr>
          <w:rFonts w:ascii="Arial" w:hAnsi="Arial" w:cs="Arial"/>
          <w:sz w:val="22"/>
          <w:szCs w:val="22"/>
        </w:rPr>
        <w:t xml:space="preserve"> </w:t>
      </w:r>
    </w:p>
    <w:p w14:paraId="05A438D8" w14:textId="77777777" w:rsidR="00B9514E" w:rsidRPr="00B9514E" w:rsidRDefault="00B9514E" w:rsidP="00B9514E">
      <w:pPr>
        <w:pStyle w:val="NormalWeb"/>
        <w:spacing w:before="240" w:beforeAutospacing="0" w:after="120" w:afterAutospacing="0"/>
        <w:rPr>
          <w:rFonts w:ascii="Arial" w:hAnsi="Arial" w:cs="Arial"/>
          <w:b/>
          <w:caps/>
          <w:sz w:val="22"/>
          <w:szCs w:val="22"/>
        </w:rPr>
      </w:pPr>
      <w:r w:rsidRPr="00B9514E">
        <w:rPr>
          <w:rFonts w:ascii="Arial" w:hAnsi="Arial" w:cs="Arial"/>
          <w:b/>
          <w:caps/>
          <w:sz w:val="22"/>
          <w:szCs w:val="22"/>
        </w:rPr>
        <w:t xml:space="preserve">Scholarship Value </w:t>
      </w:r>
    </w:p>
    <w:p w14:paraId="08256920" w14:textId="2C553FFF" w:rsidR="00B9514E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16427">
        <w:rPr>
          <w:rFonts w:ascii="Arial" w:hAnsi="Arial" w:cs="Arial"/>
          <w:sz w:val="22"/>
          <w:szCs w:val="22"/>
        </w:rPr>
        <w:t xml:space="preserve">The St John Bosco Scholarship covers 20% of the tuition fees for </w:t>
      </w:r>
      <w:r w:rsidRPr="00751089">
        <w:rPr>
          <w:rFonts w:ascii="Arial" w:hAnsi="Arial" w:cs="Arial"/>
          <w:sz w:val="22"/>
          <w:szCs w:val="22"/>
        </w:rPr>
        <w:t>Year 7</w:t>
      </w:r>
      <w:r w:rsidR="00666235" w:rsidRPr="00751089">
        <w:rPr>
          <w:rFonts w:ascii="Arial" w:hAnsi="Arial" w:cs="Arial"/>
          <w:sz w:val="22"/>
          <w:szCs w:val="22"/>
        </w:rPr>
        <w:t xml:space="preserve"> for 202</w:t>
      </w:r>
      <w:r w:rsidR="007F111E">
        <w:rPr>
          <w:rFonts w:ascii="Arial" w:hAnsi="Arial" w:cs="Arial"/>
          <w:sz w:val="22"/>
          <w:szCs w:val="22"/>
        </w:rPr>
        <w:t>2</w:t>
      </w:r>
      <w:r w:rsidRPr="00751089">
        <w:rPr>
          <w:rFonts w:ascii="Arial" w:hAnsi="Arial" w:cs="Arial"/>
          <w:sz w:val="22"/>
          <w:szCs w:val="22"/>
        </w:rPr>
        <w:t>.</w:t>
      </w:r>
      <w:r w:rsidRPr="00F16427">
        <w:rPr>
          <w:rFonts w:ascii="Arial" w:hAnsi="Arial" w:cs="Arial"/>
          <w:sz w:val="22"/>
          <w:szCs w:val="22"/>
        </w:rPr>
        <w:t xml:space="preserve"> </w:t>
      </w:r>
    </w:p>
    <w:p w14:paraId="1E3E9C03" w14:textId="77777777" w:rsidR="00B9514E" w:rsidRPr="00F16427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2F3D915" w14:textId="77777777" w:rsidR="00B9514E" w:rsidRPr="00B9514E" w:rsidRDefault="00B9514E" w:rsidP="00B9514E">
      <w:pPr>
        <w:pStyle w:val="NormalWeb"/>
        <w:spacing w:before="240" w:beforeAutospacing="0" w:after="120" w:afterAutospacing="0"/>
        <w:rPr>
          <w:rFonts w:ascii="Arial" w:hAnsi="Arial" w:cs="Arial"/>
          <w:b/>
          <w:caps/>
          <w:sz w:val="22"/>
          <w:szCs w:val="22"/>
        </w:rPr>
      </w:pPr>
      <w:r w:rsidRPr="00B9514E">
        <w:rPr>
          <w:rFonts w:ascii="Arial" w:hAnsi="Arial" w:cs="Arial"/>
          <w:b/>
          <w:caps/>
          <w:sz w:val="22"/>
          <w:szCs w:val="22"/>
        </w:rPr>
        <w:t xml:space="preserve">Selection Criteria </w:t>
      </w:r>
    </w:p>
    <w:p w14:paraId="3FDBEB19" w14:textId="77777777" w:rsidR="00B9514E" w:rsidRPr="00C021BF" w:rsidRDefault="00B9514E" w:rsidP="00B9514E">
      <w:pPr>
        <w:rPr>
          <w:rFonts w:ascii="Arial" w:eastAsia="Times New Roman" w:hAnsi="Arial" w:cs="Arial"/>
        </w:rPr>
      </w:pPr>
      <w:r w:rsidRPr="00C021BF">
        <w:rPr>
          <w:rFonts w:ascii="Arial" w:eastAsia="Times New Roman" w:hAnsi="Arial" w:cs="Arial"/>
        </w:rPr>
        <w:t>The selection criteria will include</w:t>
      </w:r>
      <w:r w:rsidRPr="00F16427">
        <w:rPr>
          <w:rFonts w:ascii="Arial" w:eastAsia="Times New Roman" w:hAnsi="Arial" w:cs="Arial"/>
        </w:rPr>
        <w:t>:</w:t>
      </w:r>
    </w:p>
    <w:p w14:paraId="72D6EA35" w14:textId="77777777" w:rsidR="00B9514E" w:rsidRPr="00F16427" w:rsidRDefault="00B9514E" w:rsidP="00B9514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F16427">
        <w:rPr>
          <w:rFonts w:ascii="Arial" w:eastAsia="Times New Roman" w:hAnsi="Arial" w:cs="Arial"/>
        </w:rPr>
        <w:t xml:space="preserve">Written application </w:t>
      </w:r>
    </w:p>
    <w:p w14:paraId="39E3E213" w14:textId="77777777" w:rsidR="00B9514E" w:rsidRPr="00F16427" w:rsidRDefault="00B9514E" w:rsidP="00B9514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C021BF">
        <w:rPr>
          <w:rFonts w:ascii="Arial" w:eastAsia="Times New Roman" w:hAnsi="Arial" w:cs="Arial"/>
        </w:rPr>
        <w:t xml:space="preserve">An interview (if required) </w:t>
      </w:r>
    </w:p>
    <w:p w14:paraId="7664BF40" w14:textId="77777777" w:rsidR="00B9514E" w:rsidRPr="00C021BF" w:rsidRDefault="00B9514E" w:rsidP="00B9514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C021BF">
        <w:rPr>
          <w:rFonts w:ascii="Arial" w:eastAsia="Times New Roman" w:hAnsi="Arial" w:cs="Arial"/>
        </w:rPr>
        <w:t xml:space="preserve">School reports </w:t>
      </w:r>
    </w:p>
    <w:p w14:paraId="1209FDFA" w14:textId="5D7F2354" w:rsidR="00B9514E" w:rsidRPr="00751089" w:rsidRDefault="00B9514E" w:rsidP="00B9514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751089">
        <w:rPr>
          <w:rFonts w:ascii="Arial" w:eastAsia="Times New Roman" w:hAnsi="Arial" w:cs="Arial"/>
        </w:rPr>
        <w:t>NAPLAN results</w:t>
      </w:r>
    </w:p>
    <w:p w14:paraId="717B2D45" w14:textId="6ECD12F4" w:rsidR="00F37F32" w:rsidRPr="00751089" w:rsidRDefault="00F37F32" w:rsidP="00B9514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</w:rPr>
      </w:pPr>
      <w:r w:rsidRPr="00751089">
        <w:rPr>
          <w:rFonts w:ascii="Arial" w:eastAsia="Times New Roman" w:hAnsi="Arial" w:cs="Arial"/>
        </w:rPr>
        <w:t>BRLA results</w:t>
      </w:r>
      <w:r w:rsidR="00666235" w:rsidRPr="00751089">
        <w:rPr>
          <w:rFonts w:ascii="Arial" w:eastAsia="Times New Roman" w:hAnsi="Arial" w:cs="Arial"/>
        </w:rPr>
        <w:t xml:space="preserve"> (Catholic Schools)</w:t>
      </w:r>
      <w:r w:rsidRPr="00751089">
        <w:rPr>
          <w:rFonts w:ascii="Arial" w:eastAsia="Times New Roman" w:hAnsi="Arial" w:cs="Arial"/>
        </w:rPr>
        <w:t xml:space="preserve"> </w:t>
      </w:r>
    </w:p>
    <w:p w14:paraId="24611FE3" w14:textId="173A7D15" w:rsidR="00B9514E" w:rsidRPr="00751089" w:rsidRDefault="00B9514E" w:rsidP="00B9514E">
      <w:pPr>
        <w:pStyle w:val="NormalWeb"/>
        <w:spacing w:before="240" w:beforeAutospacing="0" w:after="120" w:afterAutospacing="0"/>
        <w:rPr>
          <w:rFonts w:ascii="Arial" w:hAnsi="Arial" w:cs="Arial"/>
          <w:b/>
          <w:caps/>
          <w:sz w:val="22"/>
          <w:szCs w:val="22"/>
        </w:rPr>
      </w:pPr>
      <w:r w:rsidRPr="00751089">
        <w:rPr>
          <w:rFonts w:ascii="Arial" w:hAnsi="Arial" w:cs="Arial"/>
          <w:b/>
          <w:caps/>
          <w:sz w:val="22"/>
          <w:szCs w:val="22"/>
        </w:rPr>
        <w:t xml:space="preserve">Expectations of </w:t>
      </w:r>
      <w:r w:rsidR="00666235" w:rsidRPr="00751089">
        <w:rPr>
          <w:rFonts w:ascii="Arial" w:hAnsi="Arial" w:cs="Arial"/>
          <w:b/>
          <w:caps/>
          <w:sz w:val="22"/>
          <w:szCs w:val="22"/>
        </w:rPr>
        <w:t xml:space="preserve">THE </w:t>
      </w:r>
      <w:r w:rsidRPr="00751089">
        <w:rPr>
          <w:rFonts w:ascii="Arial" w:hAnsi="Arial" w:cs="Arial"/>
          <w:b/>
          <w:caps/>
          <w:sz w:val="22"/>
          <w:szCs w:val="22"/>
        </w:rPr>
        <w:t>Scholarship Holders</w:t>
      </w:r>
    </w:p>
    <w:p w14:paraId="3D11068E" w14:textId="4114581F" w:rsidR="00B9514E" w:rsidRPr="00751089" w:rsidRDefault="00B9514E" w:rsidP="00B9514E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751089">
        <w:rPr>
          <w:rFonts w:ascii="Arial" w:eastAsia="Times New Roman" w:hAnsi="Arial" w:cs="Arial"/>
          <w:sz w:val="22"/>
          <w:szCs w:val="22"/>
        </w:rPr>
        <w:t xml:space="preserve">Embrace </w:t>
      </w:r>
      <w:r w:rsidR="00666235" w:rsidRPr="00751089">
        <w:rPr>
          <w:rFonts w:ascii="Arial" w:eastAsia="Times New Roman" w:hAnsi="Arial" w:cs="Arial"/>
          <w:sz w:val="22"/>
          <w:szCs w:val="22"/>
        </w:rPr>
        <w:t xml:space="preserve">the </w:t>
      </w:r>
      <w:r w:rsidRPr="00751089">
        <w:rPr>
          <w:rFonts w:ascii="Arial" w:eastAsia="Times New Roman" w:hAnsi="Arial" w:cs="Arial"/>
          <w:sz w:val="22"/>
          <w:szCs w:val="22"/>
        </w:rPr>
        <w:t xml:space="preserve">College </w:t>
      </w:r>
      <w:r w:rsidR="00666235" w:rsidRPr="00751089">
        <w:rPr>
          <w:rFonts w:ascii="Arial" w:eastAsia="Times New Roman" w:hAnsi="Arial" w:cs="Arial"/>
          <w:sz w:val="22"/>
          <w:szCs w:val="22"/>
        </w:rPr>
        <w:t xml:space="preserve">Motto and </w:t>
      </w:r>
      <w:r w:rsidRPr="00751089">
        <w:rPr>
          <w:rFonts w:ascii="Arial" w:eastAsia="Times New Roman" w:hAnsi="Arial" w:cs="Arial"/>
          <w:sz w:val="22"/>
          <w:szCs w:val="22"/>
        </w:rPr>
        <w:t xml:space="preserve">Ethos </w:t>
      </w:r>
    </w:p>
    <w:p w14:paraId="51354D2D" w14:textId="5F167B1B" w:rsidR="00B9514E" w:rsidRPr="00F16427" w:rsidRDefault="00666235" w:rsidP="00B9514E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751089">
        <w:rPr>
          <w:rFonts w:ascii="Arial" w:eastAsia="Times New Roman" w:hAnsi="Arial" w:cs="Arial"/>
          <w:sz w:val="22"/>
          <w:szCs w:val="22"/>
        </w:rPr>
        <w:t>Have an</w:t>
      </w:r>
      <w:r w:rsidR="00B9514E" w:rsidRPr="00751089">
        <w:rPr>
          <w:rFonts w:ascii="Arial" w:eastAsia="Times New Roman" w:hAnsi="Arial" w:cs="Arial"/>
          <w:sz w:val="22"/>
          <w:szCs w:val="22"/>
        </w:rPr>
        <w:t xml:space="preserve"> ongoing</w:t>
      </w:r>
      <w:r w:rsidR="00B9514E" w:rsidRPr="00F16427">
        <w:rPr>
          <w:rFonts w:ascii="Arial" w:eastAsia="Times New Roman" w:hAnsi="Arial" w:cs="Arial"/>
          <w:sz w:val="22"/>
          <w:szCs w:val="22"/>
        </w:rPr>
        <w:t xml:space="preserve"> and exemplary </w:t>
      </w:r>
      <w:proofErr w:type="spellStart"/>
      <w:r w:rsidR="00B9514E" w:rsidRPr="00F16427">
        <w:rPr>
          <w:rFonts w:ascii="Arial" w:eastAsia="Times New Roman" w:hAnsi="Arial" w:cs="Arial"/>
          <w:sz w:val="22"/>
          <w:szCs w:val="22"/>
        </w:rPr>
        <w:t>behaviour</w:t>
      </w:r>
      <w:proofErr w:type="spellEnd"/>
      <w:r w:rsidR="00B9514E" w:rsidRPr="00F16427">
        <w:rPr>
          <w:rFonts w:ascii="Arial" w:eastAsia="Times New Roman" w:hAnsi="Arial" w:cs="Arial"/>
          <w:sz w:val="22"/>
          <w:szCs w:val="22"/>
        </w:rPr>
        <w:t xml:space="preserve"> record</w:t>
      </w:r>
    </w:p>
    <w:p w14:paraId="04DE9E27" w14:textId="515079EF" w:rsidR="00B9514E" w:rsidRPr="00751089" w:rsidRDefault="00666235" w:rsidP="00B9514E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751089">
        <w:rPr>
          <w:rFonts w:ascii="Arial" w:eastAsia="Times New Roman" w:hAnsi="Arial" w:cs="Arial"/>
          <w:sz w:val="22"/>
          <w:szCs w:val="22"/>
        </w:rPr>
        <w:t>Possess an</w:t>
      </w:r>
      <w:r w:rsidR="00B9514E" w:rsidRPr="00751089">
        <w:rPr>
          <w:rFonts w:ascii="Arial" w:eastAsia="Times New Roman" w:hAnsi="Arial" w:cs="Arial"/>
          <w:sz w:val="22"/>
          <w:szCs w:val="22"/>
        </w:rPr>
        <w:t xml:space="preserve"> excellent attendance and punctuality record</w:t>
      </w:r>
    </w:p>
    <w:p w14:paraId="6B65F9BC" w14:textId="77777777" w:rsidR="00B9514E" w:rsidRPr="00751089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15C4C3" w14:textId="4C5CFB39" w:rsidR="00B9514E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51089">
        <w:rPr>
          <w:rFonts w:ascii="Arial" w:hAnsi="Arial" w:cs="Arial"/>
          <w:sz w:val="22"/>
          <w:szCs w:val="22"/>
        </w:rPr>
        <w:t>Scholarships are reviewed</w:t>
      </w:r>
      <w:r w:rsidRPr="00F16427">
        <w:rPr>
          <w:rFonts w:ascii="Arial" w:hAnsi="Arial" w:cs="Arial"/>
          <w:sz w:val="22"/>
          <w:szCs w:val="22"/>
        </w:rPr>
        <w:t xml:space="preserve"> each semester and may be forfeited if the above expectations are not met. </w:t>
      </w:r>
    </w:p>
    <w:p w14:paraId="5F2A7176" w14:textId="77777777" w:rsidR="00B9514E" w:rsidRPr="00B9514E" w:rsidRDefault="00B9514E" w:rsidP="00B9514E">
      <w:pPr>
        <w:pStyle w:val="NormalWeb"/>
        <w:spacing w:before="240" w:beforeAutospacing="0" w:after="120" w:afterAutospacing="0"/>
        <w:rPr>
          <w:rFonts w:ascii="Arial" w:hAnsi="Arial" w:cs="Arial"/>
          <w:b/>
          <w:caps/>
          <w:sz w:val="22"/>
          <w:szCs w:val="22"/>
        </w:rPr>
      </w:pPr>
      <w:r w:rsidRPr="00B9514E">
        <w:rPr>
          <w:rFonts w:ascii="Arial" w:hAnsi="Arial" w:cs="Arial"/>
          <w:b/>
          <w:caps/>
          <w:sz w:val="22"/>
          <w:szCs w:val="22"/>
        </w:rPr>
        <w:t>Further Details</w:t>
      </w:r>
    </w:p>
    <w:p w14:paraId="7A4FA92F" w14:textId="2B6A12F5" w:rsidR="00B9514E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16427">
        <w:rPr>
          <w:rFonts w:ascii="Arial" w:hAnsi="Arial" w:cs="Arial"/>
          <w:sz w:val="22"/>
          <w:szCs w:val="22"/>
        </w:rPr>
        <w:t xml:space="preserve">Further details can be obtained </w:t>
      </w:r>
      <w:r w:rsidRPr="00751089">
        <w:rPr>
          <w:rFonts w:ascii="Arial" w:hAnsi="Arial" w:cs="Arial"/>
          <w:sz w:val="22"/>
          <w:szCs w:val="22"/>
        </w:rPr>
        <w:t xml:space="preserve">from the </w:t>
      </w:r>
      <w:r w:rsidR="00035F51">
        <w:rPr>
          <w:rFonts w:ascii="Arial" w:hAnsi="Arial" w:cs="Arial"/>
          <w:sz w:val="22"/>
          <w:szCs w:val="22"/>
        </w:rPr>
        <w:t>College Development Coordinator</w:t>
      </w:r>
      <w:r w:rsidRPr="00751089">
        <w:rPr>
          <w:rFonts w:ascii="Arial" w:hAnsi="Arial" w:cs="Arial"/>
          <w:sz w:val="22"/>
          <w:szCs w:val="22"/>
        </w:rPr>
        <w:t>, Mrs Maggie Burton on 9234 9600. Applications can be downloaded</w:t>
      </w:r>
      <w:r w:rsidRPr="00F16427">
        <w:rPr>
          <w:rFonts w:ascii="Arial" w:hAnsi="Arial" w:cs="Arial"/>
          <w:sz w:val="22"/>
          <w:szCs w:val="22"/>
        </w:rPr>
        <w:t xml:space="preserve"> online by visiting the College website: </w:t>
      </w:r>
      <w:hyperlink r:id="rId10" w:history="1">
        <w:r w:rsidR="0072724D" w:rsidRPr="001E16B2">
          <w:rPr>
            <w:rStyle w:val="Hyperlink"/>
            <w:rFonts w:ascii="Arial" w:hAnsi="Arial" w:cs="Arial"/>
            <w:sz w:val="22"/>
            <w:szCs w:val="22"/>
          </w:rPr>
          <w:t>https://web.stjohnbosco.wa.edu.au</w:t>
        </w:r>
      </w:hyperlink>
      <w:r w:rsidRPr="00F16427">
        <w:rPr>
          <w:rFonts w:ascii="Arial" w:hAnsi="Arial" w:cs="Arial"/>
          <w:sz w:val="22"/>
          <w:szCs w:val="22"/>
        </w:rPr>
        <w:t xml:space="preserve"> </w:t>
      </w:r>
    </w:p>
    <w:p w14:paraId="07E05277" w14:textId="43C852EE" w:rsidR="00666235" w:rsidRDefault="00666235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F94EDC" w14:textId="305930EC" w:rsidR="00F37F32" w:rsidRDefault="00F37F32" w:rsidP="00F37F32">
      <w:pPr>
        <w:pStyle w:val="NormalWeb"/>
        <w:spacing w:before="120" w:beforeAutospacing="0" w:after="0" w:afterAutospacing="0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>Closing date</w:t>
      </w:r>
    </w:p>
    <w:p w14:paraId="5A6644B5" w14:textId="510D6D58" w:rsidR="00F37F32" w:rsidRPr="00F37F32" w:rsidRDefault="00BE0649" w:rsidP="00F37F32">
      <w:pPr>
        <w:pStyle w:val="NormalWeb"/>
        <w:spacing w:before="120" w:beforeAutospacing="0" w:after="0" w:afterAutospacing="0"/>
        <w:rPr>
          <w:rFonts w:ascii="Arial" w:hAnsi="Arial" w:cs="Arial"/>
          <w:b/>
          <w:caps/>
          <w:sz w:val="22"/>
          <w:szCs w:val="22"/>
        </w:rPr>
        <w:sectPr w:rsidR="00F37F32" w:rsidRPr="00F37F32" w:rsidSect="00085059">
          <w:headerReference w:type="default" r:id="rId11"/>
          <w:footerReference w:type="default" r:id="rId12"/>
          <w:pgSz w:w="11906" w:h="16838"/>
          <w:pgMar w:top="2835" w:right="1440" w:bottom="1440" w:left="1440" w:header="709" w:footer="0" w:gutter="0"/>
          <w:cols w:space="708"/>
          <w:docGrid w:linePitch="360"/>
        </w:sectPr>
      </w:pPr>
      <w:r>
        <w:rPr>
          <w:rFonts w:ascii="Arial" w:hAnsi="Arial" w:cs="Arial"/>
          <w:sz w:val="22"/>
          <w:szCs w:val="22"/>
        </w:rPr>
        <w:t>Applica</w:t>
      </w:r>
      <w:r w:rsidR="00F37F32">
        <w:rPr>
          <w:rFonts w:ascii="Arial" w:hAnsi="Arial" w:cs="Arial"/>
          <w:sz w:val="22"/>
          <w:szCs w:val="22"/>
        </w:rPr>
        <w:t xml:space="preserve">tions can be emailed to </w:t>
      </w:r>
      <w:hyperlink r:id="rId13" w:history="1">
        <w:r w:rsidR="00F37F32" w:rsidRPr="000D62EE">
          <w:rPr>
            <w:rStyle w:val="Hyperlink"/>
            <w:rFonts w:ascii="Arial" w:hAnsi="Arial" w:cs="Arial"/>
            <w:sz w:val="22"/>
            <w:szCs w:val="22"/>
          </w:rPr>
          <w:t>enrolment@stjohnbosco.wa.edu.au</w:t>
        </w:r>
      </w:hyperlink>
      <w:r w:rsidR="00F37F32">
        <w:rPr>
          <w:rFonts w:ascii="Arial" w:hAnsi="Arial" w:cs="Arial"/>
          <w:sz w:val="22"/>
          <w:szCs w:val="22"/>
        </w:rPr>
        <w:t xml:space="preserve"> or submitted </w:t>
      </w:r>
      <w:r w:rsidR="00035F51">
        <w:rPr>
          <w:rFonts w:ascii="Arial" w:hAnsi="Arial" w:cs="Arial"/>
          <w:sz w:val="22"/>
          <w:szCs w:val="22"/>
        </w:rPr>
        <w:t>in person t</w:t>
      </w:r>
      <w:r w:rsidR="00F37F32">
        <w:rPr>
          <w:rFonts w:ascii="Arial" w:hAnsi="Arial" w:cs="Arial"/>
          <w:sz w:val="22"/>
          <w:szCs w:val="22"/>
        </w:rPr>
        <w:t xml:space="preserve">o St John Bosco College. The closing date for applications is </w:t>
      </w:r>
      <w:r w:rsidR="00A07B7A" w:rsidRPr="00A07B7A">
        <w:rPr>
          <w:rFonts w:ascii="Arial" w:hAnsi="Arial" w:cs="Arial"/>
          <w:b/>
          <w:bCs/>
          <w:sz w:val="22"/>
          <w:szCs w:val="22"/>
        </w:rPr>
        <w:t>Friday</w:t>
      </w:r>
      <w:r w:rsidR="00A07B7A">
        <w:rPr>
          <w:rFonts w:ascii="Arial" w:hAnsi="Arial" w:cs="Arial"/>
          <w:sz w:val="22"/>
          <w:szCs w:val="22"/>
        </w:rPr>
        <w:t xml:space="preserve"> </w:t>
      </w:r>
      <w:r w:rsidR="00A07B7A">
        <w:rPr>
          <w:rFonts w:ascii="Arial" w:hAnsi="Arial" w:cs="Arial"/>
          <w:b/>
          <w:sz w:val="22"/>
          <w:szCs w:val="22"/>
        </w:rPr>
        <w:t xml:space="preserve">October </w:t>
      </w:r>
      <w:r w:rsidR="0085777F">
        <w:rPr>
          <w:rFonts w:ascii="Arial" w:hAnsi="Arial" w:cs="Arial"/>
          <w:b/>
          <w:sz w:val="22"/>
          <w:szCs w:val="22"/>
        </w:rPr>
        <w:t>15</w:t>
      </w:r>
      <w:proofErr w:type="gramStart"/>
      <w:r w:rsidR="00A07B7A">
        <w:rPr>
          <w:rFonts w:ascii="Arial" w:hAnsi="Arial" w:cs="Arial"/>
          <w:b/>
          <w:sz w:val="22"/>
          <w:szCs w:val="22"/>
        </w:rPr>
        <w:t xml:space="preserve"> </w:t>
      </w:r>
      <w:r w:rsidR="00C979B7">
        <w:rPr>
          <w:rFonts w:ascii="Arial" w:hAnsi="Arial" w:cs="Arial"/>
          <w:b/>
          <w:sz w:val="22"/>
          <w:szCs w:val="22"/>
        </w:rPr>
        <w:t>202</w:t>
      </w:r>
      <w:r w:rsidR="007F111E">
        <w:rPr>
          <w:rFonts w:ascii="Arial" w:hAnsi="Arial" w:cs="Arial"/>
          <w:b/>
          <w:sz w:val="22"/>
          <w:szCs w:val="22"/>
        </w:rPr>
        <w:t>1</w:t>
      </w:r>
      <w:proofErr w:type="gramEnd"/>
      <w:r w:rsidR="00F37F32">
        <w:rPr>
          <w:rFonts w:ascii="Arial" w:hAnsi="Arial" w:cs="Arial"/>
          <w:sz w:val="22"/>
          <w:szCs w:val="22"/>
        </w:rPr>
        <w:t xml:space="preserve"> at </w:t>
      </w:r>
      <w:r w:rsidR="00C979B7">
        <w:rPr>
          <w:rFonts w:ascii="Arial" w:hAnsi="Arial" w:cs="Arial"/>
          <w:b/>
          <w:sz w:val="22"/>
          <w:szCs w:val="22"/>
        </w:rPr>
        <w:t>5</w:t>
      </w:r>
      <w:r w:rsidR="00A2521E">
        <w:rPr>
          <w:rFonts w:ascii="Arial" w:hAnsi="Arial" w:cs="Arial"/>
          <w:b/>
          <w:sz w:val="22"/>
          <w:szCs w:val="22"/>
        </w:rPr>
        <w:t>.</w:t>
      </w:r>
      <w:r w:rsidR="00F37F32" w:rsidRPr="00F37F32">
        <w:rPr>
          <w:rFonts w:ascii="Arial" w:hAnsi="Arial" w:cs="Arial"/>
          <w:b/>
          <w:sz w:val="22"/>
          <w:szCs w:val="22"/>
        </w:rPr>
        <w:t>00pm</w:t>
      </w:r>
      <w:r w:rsidR="00F37F32">
        <w:rPr>
          <w:rFonts w:ascii="Arial" w:hAnsi="Arial" w:cs="Arial"/>
          <w:sz w:val="22"/>
          <w:szCs w:val="22"/>
        </w:rPr>
        <w:t xml:space="preserve">. </w:t>
      </w:r>
    </w:p>
    <w:p w14:paraId="2066C499" w14:textId="3F06F06B" w:rsidR="00B9514E" w:rsidRDefault="00DF0591" w:rsidP="00B9514E">
      <w:pPr>
        <w:pStyle w:val="BodyText"/>
        <w:tabs>
          <w:tab w:val="clear" w:pos="5812"/>
          <w:tab w:val="clear" w:pos="6379"/>
          <w:tab w:val="clear" w:pos="10490"/>
          <w:tab w:val="left" w:pos="4111"/>
          <w:tab w:val="left" w:pos="4820"/>
          <w:tab w:val="right" w:pos="9064"/>
        </w:tabs>
        <w:spacing w:after="240"/>
        <w:ind w:right="-6"/>
        <w:jc w:val="center"/>
        <w:rPr>
          <w:rFonts w:ascii="Arial" w:hAnsi="Arial" w:cs="Arial"/>
          <w:b/>
          <w:sz w:val="28"/>
        </w:rPr>
      </w:pPr>
      <w:r w:rsidRPr="00751089">
        <w:rPr>
          <w:rFonts w:ascii="Arial" w:hAnsi="Arial" w:cs="Arial"/>
          <w:b/>
          <w:sz w:val="28"/>
        </w:rPr>
        <w:lastRenderedPageBreak/>
        <w:t>202</w:t>
      </w:r>
      <w:r w:rsidR="007F111E">
        <w:rPr>
          <w:rFonts w:ascii="Arial" w:hAnsi="Arial" w:cs="Arial"/>
          <w:b/>
          <w:sz w:val="28"/>
        </w:rPr>
        <w:t>2</w:t>
      </w:r>
      <w:r>
        <w:rPr>
          <w:rFonts w:ascii="Arial" w:hAnsi="Arial" w:cs="Arial"/>
          <w:b/>
          <w:sz w:val="28"/>
        </w:rPr>
        <w:t xml:space="preserve"> </w:t>
      </w:r>
      <w:r w:rsidR="00B9514E">
        <w:rPr>
          <w:rFonts w:ascii="Arial" w:hAnsi="Arial" w:cs="Arial"/>
          <w:b/>
          <w:sz w:val="28"/>
        </w:rPr>
        <w:t>Y</w:t>
      </w:r>
      <w:r w:rsidR="00751089">
        <w:rPr>
          <w:rFonts w:ascii="Arial" w:hAnsi="Arial" w:cs="Arial"/>
          <w:b/>
          <w:sz w:val="28"/>
        </w:rPr>
        <w:t>EAR</w:t>
      </w:r>
      <w:r w:rsidR="00B9514E">
        <w:rPr>
          <w:rFonts w:ascii="Arial" w:hAnsi="Arial" w:cs="Arial"/>
          <w:b/>
          <w:sz w:val="28"/>
        </w:rPr>
        <w:t xml:space="preserve"> 7 SCHOLARSHIP APPLICATION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3289"/>
        <w:gridCol w:w="1631"/>
        <w:gridCol w:w="2789"/>
      </w:tblGrid>
      <w:tr w:rsidR="00EB5B24" w14:paraId="2BD88701" w14:textId="77777777" w:rsidTr="00910257">
        <w:trPr>
          <w:trHeight w:hRule="exact" w:val="567"/>
        </w:trPr>
        <w:tc>
          <w:tcPr>
            <w:tcW w:w="9026" w:type="dxa"/>
            <w:gridSpan w:val="4"/>
            <w:shd w:val="clear" w:color="auto" w:fill="002060"/>
            <w:vAlign w:val="center"/>
          </w:tcPr>
          <w:p w14:paraId="15E27613" w14:textId="63F6F8A7" w:rsidR="00EB5B24" w:rsidRDefault="00EB5B24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 Details</w:t>
            </w:r>
          </w:p>
        </w:tc>
      </w:tr>
      <w:tr w:rsidR="007150F5" w14:paraId="5A5B8311" w14:textId="77777777" w:rsidTr="002C13B0">
        <w:trPr>
          <w:trHeight w:hRule="exact" w:val="567"/>
        </w:trPr>
        <w:tc>
          <w:tcPr>
            <w:tcW w:w="1317" w:type="dxa"/>
            <w:vAlign w:val="center"/>
          </w:tcPr>
          <w:p w14:paraId="2CBFEB82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14:paraId="59BAB244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vAlign w:val="center"/>
          </w:tcPr>
          <w:p w14:paraId="6A55C4F3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77718DD8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3BFF6BA" w14:textId="77777777" w:rsidR="002C13B0" w:rsidRPr="002C13B0" w:rsidRDefault="002C13B0" w:rsidP="002C13B0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3289"/>
        <w:gridCol w:w="1631"/>
        <w:gridCol w:w="2789"/>
      </w:tblGrid>
      <w:tr w:rsidR="00B9514E" w14:paraId="7D589774" w14:textId="77777777" w:rsidTr="002C13B0">
        <w:trPr>
          <w:trHeight w:hRule="exact" w:val="567"/>
        </w:trPr>
        <w:tc>
          <w:tcPr>
            <w:tcW w:w="1317" w:type="dxa"/>
            <w:vAlign w:val="center"/>
          </w:tcPr>
          <w:p w14:paraId="7668DEFC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D.O.B 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14:paraId="303F6A33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vAlign w:val="center"/>
          </w:tcPr>
          <w:p w14:paraId="0BD9FBB9" w14:textId="258FE407" w:rsidR="00B9514E" w:rsidRDefault="00EB5B24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Gender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449AAFD7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B740DD" w14:textId="77777777" w:rsidR="002C13B0" w:rsidRPr="002C13B0" w:rsidRDefault="002C13B0" w:rsidP="002C13B0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1235"/>
        <w:gridCol w:w="2054"/>
        <w:gridCol w:w="1490"/>
        <w:gridCol w:w="567"/>
        <w:gridCol w:w="2363"/>
      </w:tblGrid>
      <w:tr w:rsidR="00B9514E" w14:paraId="1AC5BBC8" w14:textId="77777777" w:rsidTr="002C13B0">
        <w:trPr>
          <w:trHeight w:hRule="exact" w:val="567"/>
        </w:trPr>
        <w:tc>
          <w:tcPr>
            <w:tcW w:w="1317" w:type="dxa"/>
            <w:vAlign w:val="center"/>
          </w:tcPr>
          <w:p w14:paraId="734044B6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</w:t>
            </w:r>
          </w:p>
        </w:tc>
        <w:tc>
          <w:tcPr>
            <w:tcW w:w="7709" w:type="dxa"/>
            <w:gridSpan w:val="5"/>
            <w:tcBorders>
              <w:bottom w:val="single" w:sz="4" w:space="0" w:color="auto"/>
            </w:tcBorders>
            <w:vAlign w:val="center"/>
          </w:tcPr>
          <w:p w14:paraId="0398DF93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0257" w14:paraId="34585589" w14:textId="77777777" w:rsidTr="009C5AB6">
        <w:trPr>
          <w:trHeight w:hRule="exact" w:val="567"/>
        </w:trPr>
        <w:tc>
          <w:tcPr>
            <w:tcW w:w="2552" w:type="dxa"/>
            <w:gridSpan w:val="2"/>
            <w:vAlign w:val="center"/>
          </w:tcPr>
          <w:p w14:paraId="351FFB97" w14:textId="168F3A79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current </w:t>
            </w:r>
            <w:r w:rsidR="009C5AB6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chool</w:t>
            </w:r>
          </w:p>
        </w:tc>
        <w:tc>
          <w:tcPr>
            <w:tcW w:w="2054" w:type="dxa"/>
            <w:tcBorders>
              <w:bottom w:val="single" w:sz="4" w:space="0" w:color="auto"/>
            </w:tcBorders>
            <w:vAlign w:val="center"/>
          </w:tcPr>
          <w:p w14:paraId="2703958A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57" w:type="dxa"/>
            <w:gridSpan w:val="2"/>
            <w:vAlign w:val="center"/>
          </w:tcPr>
          <w:p w14:paraId="4F8CA620" w14:textId="450CC9C9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current </w:t>
            </w:r>
            <w:r w:rsidR="00035F51">
              <w:rPr>
                <w:rFonts w:ascii="Arial" w:hAnsi="Arial" w:cs="Arial"/>
                <w:sz w:val="22"/>
                <w:szCs w:val="22"/>
              </w:rPr>
              <w:t>Ye</w:t>
            </w:r>
            <w:r>
              <w:rPr>
                <w:rFonts w:ascii="Arial" w:hAnsi="Arial" w:cs="Arial"/>
                <w:sz w:val="22"/>
                <w:szCs w:val="22"/>
              </w:rPr>
              <w:t xml:space="preserve">ar 6 </w:t>
            </w:r>
            <w:r w:rsidR="009C5AB6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eacher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vAlign w:val="center"/>
          </w:tcPr>
          <w:p w14:paraId="61CDEF0B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0257" w14:paraId="2179A830" w14:textId="77777777" w:rsidTr="00F5263C">
        <w:trPr>
          <w:trHeight w:hRule="exact" w:val="567"/>
        </w:trPr>
        <w:tc>
          <w:tcPr>
            <w:tcW w:w="1317" w:type="dxa"/>
            <w:vAlign w:val="center"/>
          </w:tcPr>
          <w:p w14:paraId="14F29AE5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Parish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3A2CF7DE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0" w:type="dxa"/>
            <w:vAlign w:val="center"/>
          </w:tcPr>
          <w:p w14:paraId="6A2DCDB9" w14:textId="27ECFBE8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Parish </w:t>
            </w:r>
            <w:r w:rsidR="00035F51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riest </w:t>
            </w:r>
          </w:p>
        </w:tc>
        <w:tc>
          <w:tcPr>
            <w:tcW w:w="2930" w:type="dxa"/>
            <w:gridSpan w:val="2"/>
            <w:tcBorders>
              <w:bottom w:val="single" w:sz="4" w:space="0" w:color="auto"/>
            </w:tcBorders>
            <w:vAlign w:val="center"/>
          </w:tcPr>
          <w:p w14:paraId="7A3A1662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A004D4E" w14:textId="77777777" w:rsidR="00F5263C" w:rsidRPr="00F5263C" w:rsidRDefault="00F5263C" w:rsidP="00F5263C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3289"/>
        <w:gridCol w:w="1631"/>
        <w:gridCol w:w="2789"/>
      </w:tblGrid>
      <w:tr w:rsidR="00EB5B24" w14:paraId="51103513" w14:textId="77777777" w:rsidTr="00910257">
        <w:trPr>
          <w:trHeight w:hRule="exact" w:val="567"/>
        </w:trPr>
        <w:tc>
          <w:tcPr>
            <w:tcW w:w="9026" w:type="dxa"/>
            <w:gridSpan w:val="4"/>
            <w:shd w:val="clear" w:color="auto" w:fill="002060"/>
            <w:vAlign w:val="center"/>
          </w:tcPr>
          <w:p w14:paraId="2ACB372B" w14:textId="37A0F1EF" w:rsidR="00EB5B24" w:rsidRDefault="00EB5B24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Parent/Guardian</w:t>
            </w:r>
            <w:r w:rsidR="000D6DE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 Details</w:t>
            </w:r>
          </w:p>
        </w:tc>
      </w:tr>
      <w:tr w:rsidR="00910257" w14:paraId="7D7A1DA1" w14:textId="77777777" w:rsidTr="00910257">
        <w:trPr>
          <w:trHeight w:hRule="exact" w:val="567"/>
        </w:trPr>
        <w:tc>
          <w:tcPr>
            <w:tcW w:w="1317" w:type="dxa"/>
            <w:vAlign w:val="center"/>
          </w:tcPr>
          <w:p w14:paraId="427F2D7A" w14:textId="2E2E0222" w:rsidR="00910257" w:rsidRDefault="00910257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14:paraId="24007BFC" w14:textId="77777777" w:rsidR="00910257" w:rsidRDefault="00910257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vAlign w:val="center"/>
          </w:tcPr>
          <w:p w14:paraId="41A14425" w14:textId="24B7A32F" w:rsidR="00910257" w:rsidRDefault="00910257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62C011DC" w14:textId="77777777" w:rsidR="00910257" w:rsidRDefault="00910257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514E" w14:paraId="558A4604" w14:textId="77777777" w:rsidTr="00910257">
        <w:trPr>
          <w:trHeight w:hRule="exact" w:val="567"/>
        </w:trPr>
        <w:tc>
          <w:tcPr>
            <w:tcW w:w="1317" w:type="dxa"/>
            <w:vAlign w:val="center"/>
          </w:tcPr>
          <w:p w14:paraId="58712A98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Telephone</w:t>
            </w:r>
          </w:p>
          <w:p w14:paraId="087BF352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14:paraId="16324C0F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vAlign w:val="center"/>
          </w:tcPr>
          <w:p w14:paraId="229CA8ED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Mobile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6F095EE4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ACE497" w14:textId="77777777" w:rsidR="002C13B0" w:rsidRPr="002C13B0" w:rsidRDefault="002C13B0" w:rsidP="002C13B0">
      <w:pPr>
        <w:spacing w:after="0" w:line="240" w:lineRule="auto"/>
        <w:rPr>
          <w:sz w:val="2"/>
          <w:szCs w:val="2"/>
        </w:rPr>
      </w:pPr>
    </w:p>
    <w:p w14:paraId="67CA463A" w14:textId="77777777" w:rsidR="002C13B0" w:rsidRPr="002C13B0" w:rsidRDefault="002C13B0" w:rsidP="002C13B0">
      <w:pPr>
        <w:spacing w:after="0" w:line="240" w:lineRule="auto"/>
        <w:rPr>
          <w:sz w:val="2"/>
          <w:szCs w:val="2"/>
        </w:rPr>
      </w:pPr>
    </w:p>
    <w:p w14:paraId="14D6862D" w14:textId="77777777" w:rsidR="002C13B0" w:rsidRPr="002C13B0" w:rsidRDefault="002C13B0" w:rsidP="002C13B0">
      <w:pPr>
        <w:spacing w:after="0" w:line="240" w:lineRule="auto"/>
        <w:rPr>
          <w:sz w:val="2"/>
          <w:szCs w:val="2"/>
        </w:rPr>
      </w:pPr>
    </w:p>
    <w:p w14:paraId="4EC9988A" w14:textId="2B432CF0" w:rsidR="00B9514E" w:rsidRPr="00F5263C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3289"/>
        <w:gridCol w:w="1631"/>
        <w:gridCol w:w="2789"/>
      </w:tblGrid>
      <w:tr w:rsidR="00910257" w14:paraId="5B09966C" w14:textId="77777777" w:rsidTr="00910257">
        <w:trPr>
          <w:trHeight w:hRule="exact" w:val="567"/>
        </w:trPr>
        <w:tc>
          <w:tcPr>
            <w:tcW w:w="9026" w:type="dxa"/>
            <w:gridSpan w:val="4"/>
            <w:shd w:val="clear" w:color="auto" w:fill="002060"/>
            <w:vAlign w:val="center"/>
          </w:tcPr>
          <w:p w14:paraId="46A5A076" w14:textId="5D6D25E8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Parent/Guardian</w:t>
            </w:r>
            <w:r w:rsidR="000D6DE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2 Details</w:t>
            </w:r>
          </w:p>
        </w:tc>
      </w:tr>
      <w:tr w:rsidR="00910257" w14:paraId="5BC04B66" w14:textId="77777777" w:rsidTr="00BC6AD6">
        <w:trPr>
          <w:trHeight w:hRule="exact" w:val="567"/>
        </w:trPr>
        <w:tc>
          <w:tcPr>
            <w:tcW w:w="1317" w:type="dxa"/>
            <w:vAlign w:val="center"/>
          </w:tcPr>
          <w:p w14:paraId="19DC98FC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Surname</w:t>
            </w: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14:paraId="3EE5B6AA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vAlign w:val="center"/>
          </w:tcPr>
          <w:p w14:paraId="0D9D7DAA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First Name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6DEA976E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10257" w14:paraId="44EAF951" w14:textId="77777777" w:rsidTr="00BC6AD6">
        <w:trPr>
          <w:trHeight w:hRule="exact" w:val="567"/>
        </w:trPr>
        <w:tc>
          <w:tcPr>
            <w:tcW w:w="1317" w:type="dxa"/>
            <w:vAlign w:val="center"/>
          </w:tcPr>
          <w:p w14:paraId="7B196C61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Telephone</w:t>
            </w:r>
          </w:p>
          <w:p w14:paraId="195FCDC3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89" w:type="dxa"/>
            <w:tcBorders>
              <w:bottom w:val="single" w:sz="4" w:space="0" w:color="auto"/>
            </w:tcBorders>
            <w:vAlign w:val="center"/>
          </w:tcPr>
          <w:p w14:paraId="0B656385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1" w:type="dxa"/>
            <w:vAlign w:val="center"/>
          </w:tcPr>
          <w:p w14:paraId="4BA7A933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Mobile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vAlign w:val="center"/>
          </w:tcPr>
          <w:p w14:paraId="7A12F918" w14:textId="77777777" w:rsidR="00910257" w:rsidRDefault="00910257" w:rsidP="00BC6A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505D0B4" w14:textId="6B245511" w:rsidR="00910257" w:rsidRDefault="00910257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E0588C" w14:textId="77777777" w:rsidR="00910257" w:rsidRDefault="00910257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14E" w14:paraId="0BEA2E1D" w14:textId="77777777" w:rsidTr="00B9514E">
        <w:trPr>
          <w:trHeight w:val="438"/>
        </w:trPr>
        <w:tc>
          <w:tcPr>
            <w:tcW w:w="9016" w:type="dxa"/>
            <w:tcBorders>
              <w:bottom w:val="nil"/>
            </w:tcBorders>
          </w:tcPr>
          <w:p w14:paraId="26EDCD50" w14:textId="51D5B507" w:rsidR="00B9514E" w:rsidRDefault="00B9514E" w:rsidP="000D6DE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what ways have you contributed to the life of your current </w:t>
            </w:r>
            <w:r w:rsidR="000D6DE7">
              <w:rPr>
                <w:rFonts w:ascii="Arial" w:hAnsi="Arial" w:cs="Arial"/>
                <w:sz w:val="22"/>
                <w:szCs w:val="22"/>
              </w:rPr>
              <w:t>School</w:t>
            </w:r>
            <w:r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B9514E" w14:paraId="0817478F" w14:textId="77777777" w:rsidTr="00910257">
        <w:trPr>
          <w:trHeight w:hRule="exact" w:val="5446"/>
        </w:trPr>
        <w:tc>
          <w:tcPr>
            <w:tcW w:w="9016" w:type="dxa"/>
            <w:tcBorders>
              <w:top w:val="nil"/>
            </w:tcBorders>
          </w:tcPr>
          <w:p w14:paraId="31F7BCEB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20F7AB" w14:textId="2DFED07E" w:rsidR="00910257" w:rsidRDefault="00910257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14E" w14:paraId="61CFB30E" w14:textId="77777777" w:rsidTr="00B9514E">
        <w:tc>
          <w:tcPr>
            <w:tcW w:w="9016" w:type="dxa"/>
            <w:tcBorders>
              <w:bottom w:val="nil"/>
            </w:tcBorders>
          </w:tcPr>
          <w:p w14:paraId="0BCA0FE0" w14:textId="5C484AEE" w:rsidR="00B9514E" w:rsidRDefault="00910257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</w:r>
            <w:r w:rsidR="000D6DE7">
              <w:rPr>
                <w:rFonts w:ascii="Arial" w:hAnsi="Arial" w:cs="Arial"/>
                <w:sz w:val="22"/>
                <w:szCs w:val="22"/>
              </w:rPr>
              <w:t xml:space="preserve">Our motto is “Joy in Learning”. </w:t>
            </w:r>
            <w:r w:rsidR="00B9514E">
              <w:rPr>
                <w:rFonts w:ascii="Arial" w:hAnsi="Arial" w:cs="Arial"/>
                <w:sz w:val="22"/>
                <w:szCs w:val="22"/>
              </w:rPr>
              <w:t xml:space="preserve">How will you show “Joy in Learning” to others within the St John Bosco College Community? </w:t>
            </w:r>
          </w:p>
        </w:tc>
      </w:tr>
      <w:tr w:rsidR="00B9514E" w14:paraId="5ADAEB31" w14:textId="77777777" w:rsidTr="00441322">
        <w:trPr>
          <w:trHeight w:hRule="exact" w:val="5670"/>
        </w:trPr>
        <w:tc>
          <w:tcPr>
            <w:tcW w:w="9016" w:type="dxa"/>
            <w:tcBorders>
              <w:top w:val="nil"/>
            </w:tcBorders>
          </w:tcPr>
          <w:p w14:paraId="78150E85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7D9FC7" w14:textId="77777777" w:rsidR="00B9514E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9514E" w14:paraId="411FBF8E" w14:textId="77777777" w:rsidTr="00B9514E">
        <w:tc>
          <w:tcPr>
            <w:tcW w:w="9016" w:type="dxa"/>
            <w:tcBorders>
              <w:bottom w:val="nil"/>
            </w:tcBorders>
          </w:tcPr>
          <w:p w14:paraId="3D675B20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 part of the scholarship, students will be asked to be an ambassador for the College, what does this mean to you?</w:t>
            </w:r>
          </w:p>
        </w:tc>
      </w:tr>
      <w:tr w:rsidR="00B9514E" w14:paraId="18735121" w14:textId="77777777" w:rsidTr="00F37F32">
        <w:trPr>
          <w:trHeight w:hRule="exact" w:val="5350"/>
        </w:trPr>
        <w:tc>
          <w:tcPr>
            <w:tcW w:w="9016" w:type="dxa"/>
            <w:tcBorders>
              <w:top w:val="nil"/>
            </w:tcBorders>
          </w:tcPr>
          <w:p w14:paraId="7A0477C2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31E755" w14:textId="77777777" w:rsidR="00B9514E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848338" w14:textId="77777777" w:rsidR="00B9514E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Application check list:</w:t>
      </w:r>
    </w:p>
    <w:p w14:paraId="0BAABEEF" w14:textId="77777777" w:rsidR="00B9514E" w:rsidRDefault="00B9514E" w:rsidP="00B9514E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"/>
        <w:gridCol w:w="8454"/>
      </w:tblGrid>
      <w:tr w:rsidR="00B9514E" w14:paraId="1D44114D" w14:textId="77777777" w:rsidTr="00B9514E">
        <w:tc>
          <w:tcPr>
            <w:tcW w:w="283" w:type="dxa"/>
          </w:tcPr>
          <w:p w14:paraId="306B8428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54" w:type="dxa"/>
            <w:tcBorders>
              <w:top w:val="nil"/>
              <w:bottom w:val="nil"/>
              <w:right w:val="nil"/>
            </w:tcBorders>
          </w:tcPr>
          <w:p w14:paraId="27B9C840" w14:textId="77777777" w:rsidR="00B9514E" w:rsidRDefault="00B9514E" w:rsidP="00B9514E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Written application</w:t>
            </w:r>
          </w:p>
        </w:tc>
      </w:tr>
    </w:tbl>
    <w:p w14:paraId="5758667A" w14:textId="77777777" w:rsidR="00B9514E" w:rsidRPr="00B9514E" w:rsidRDefault="00B9514E" w:rsidP="002C13B0">
      <w:pPr>
        <w:spacing w:after="0"/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"/>
        <w:gridCol w:w="8454"/>
      </w:tblGrid>
      <w:tr w:rsidR="00B9514E" w14:paraId="100D8D1A" w14:textId="77777777" w:rsidTr="00B9514E">
        <w:tc>
          <w:tcPr>
            <w:tcW w:w="283" w:type="dxa"/>
          </w:tcPr>
          <w:p w14:paraId="7560364D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54" w:type="dxa"/>
            <w:tcBorders>
              <w:top w:val="nil"/>
              <w:bottom w:val="nil"/>
              <w:right w:val="nil"/>
            </w:tcBorders>
          </w:tcPr>
          <w:p w14:paraId="07101BF7" w14:textId="77777777" w:rsidR="00B9514E" w:rsidRDefault="00B9514E" w:rsidP="00B9514E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School report</w:t>
            </w:r>
          </w:p>
        </w:tc>
      </w:tr>
    </w:tbl>
    <w:p w14:paraId="72EAE506" w14:textId="77777777" w:rsidR="00B9514E" w:rsidRPr="00B9514E" w:rsidRDefault="00B9514E" w:rsidP="002C13B0">
      <w:pPr>
        <w:spacing w:after="0"/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"/>
        <w:gridCol w:w="8454"/>
      </w:tblGrid>
      <w:tr w:rsidR="00B9514E" w14:paraId="674E78C9" w14:textId="77777777" w:rsidTr="00F37F32">
        <w:tc>
          <w:tcPr>
            <w:tcW w:w="283" w:type="dxa"/>
          </w:tcPr>
          <w:p w14:paraId="38611B6E" w14:textId="77777777" w:rsidR="00B9514E" w:rsidRDefault="00B9514E" w:rsidP="00B9514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54" w:type="dxa"/>
            <w:tcBorders>
              <w:top w:val="nil"/>
              <w:bottom w:val="nil"/>
              <w:right w:val="nil"/>
            </w:tcBorders>
          </w:tcPr>
          <w:p w14:paraId="0066155E" w14:textId="77777777" w:rsidR="00B9514E" w:rsidRPr="00751089" w:rsidRDefault="00B9514E" w:rsidP="00B9514E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751089">
              <w:rPr>
                <w:rFonts w:ascii="Arial" w:hAnsi="Arial" w:cs="Arial"/>
                <w:sz w:val="22"/>
                <w:szCs w:val="22"/>
              </w:rPr>
              <w:t>NAPLAN</w:t>
            </w:r>
          </w:p>
        </w:tc>
      </w:tr>
      <w:tr w:rsidR="00F37F32" w14:paraId="6CAC9DEA" w14:textId="77777777" w:rsidTr="00F37F32">
        <w:tc>
          <w:tcPr>
            <w:tcW w:w="283" w:type="dxa"/>
            <w:tcBorders>
              <w:right w:val="single" w:sz="4" w:space="0" w:color="auto"/>
            </w:tcBorders>
          </w:tcPr>
          <w:p w14:paraId="3702B353" w14:textId="77777777" w:rsidR="00F37F32" w:rsidRDefault="00F37F32" w:rsidP="00E8281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A63783" w14:textId="7C5DEA88" w:rsidR="00F37F32" w:rsidRPr="00751089" w:rsidRDefault="00F37F32" w:rsidP="00E8281D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751089">
              <w:rPr>
                <w:rFonts w:ascii="Arial" w:hAnsi="Arial" w:cs="Arial"/>
                <w:sz w:val="22"/>
                <w:szCs w:val="22"/>
              </w:rPr>
              <w:t>BRLA</w:t>
            </w:r>
            <w:r w:rsidR="00DF0591" w:rsidRPr="00751089">
              <w:rPr>
                <w:rFonts w:ascii="Arial" w:hAnsi="Arial" w:cs="Arial"/>
                <w:sz w:val="22"/>
                <w:szCs w:val="22"/>
              </w:rPr>
              <w:t xml:space="preserve"> (Catholic Schools)</w:t>
            </w:r>
            <w:r w:rsidRPr="0075108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487C955B" w14:textId="4E37EEDD" w:rsidR="00B9514E" w:rsidRDefault="008D278C" w:rsidP="008D278C">
      <w:pPr>
        <w:pStyle w:val="NormalWeb"/>
        <w:tabs>
          <w:tab w:val="left" w:pos="6915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B9514E" w:rsidSect="007150F5">
      <w:headerReference w:type="default" r:id="rId14"/>
      <w:footerReference w:type="default" r:id="rId15"/>
      <w:pgSz w:w="11906" w:h="16838"/>
      <w:pgMar w:top="1560" w:right="1440" w:bottom="426" w:left="1440" w:header="709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97C4" w14:textId="77777777" w:rsidR="00B1031A" w:rsidRDefault="00B1031A" w:rsidP="00C14131">
      <w:pPr>
        <w:spacing w:after="0" w:line="240" w:lineRule="auto"/>
      </w:pPr>
      <w:r>
        <w:separator/>
      </w:r>
    </w:p>
  </w:endnote>
  <w:endnote w:type="continuationSeparator" w:id="0">
    <w:p w14:paraId="6ACDE72D" w14:textId="77777777" w:rsidR="00B1031A" w:rsidRDefault="00B1031A" w:rsidP="00C1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A2DA" w14:textId="77777777" w:rsidR="00782CA0" w:rsidRDefault="00473D5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1935666E" wp14:editId="30A73D10">
          <wp:simplePos x="0" y="0"/>
          <wp:positionH relativeFrom="column">
            <wp:posOffset>-1057275</wp:posOffset>
          </wp:positionH>
          <wp:positionV relativeFrom="paragraph">
            <wp:posOffset>-415290</wp:posOffset>
          </wp:positionV>
          <wp:extent cx="7704000" cy="5718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ED10523_SJB_LH_footer_UPD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000" cy="57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B8746" w14:textId="2B0C0DE9" w:rsidR="007150F5" w:rsidRDefault="007F111E" w:rsidP="007150F5">
    <w:pPr>
      <w:pStyle w:val="Footer"/>
      <w:pBdr>
        <w:top w:val="single" w:sz="4" w:space="1" w:color="7F7F7F" w:themeColor="text1" w:themeTint="80"/>
      </w:pBdr>
      <w:tabs>
        <w:tab w:val="clear" w:pos="4513"/>
        <w:tab w:val="center" w:pos="7655"/>
        <w:tab w:val="right" w:pos="9085"/>
      </w:tabs>
      <w:rPr>
        <w:rFonts w:ascii="Arial" w:hAnsi="Arial" w:cs="Arial"/>
        <w:color w:val="595959" w:themeColor="text1" w:themeTint="A6"/>
        <w:sz w:val="20"/>
      </w:rPr>
    </w:pPr>
    <w:r>
      <w:rPr>
        <w:rFonts w:ascii="Arial" w:hAnsi="Arial" w:cs="Arial"/>
        <w:color w:val="595959" w:themeColor="text1" w:themeTint="A6"/>
        <w:sz w:val="20"/>
      </w:rPr>
      <w:t>2022</w:t>
    </w:r>
    <w:r w:rsidR="007150F5">
      <w:rPr>
        <w:rFonts w:ascii="Arial" w:hAnsi="Arial" w:cs="Arial"/>
        <w:color w:val="595959" w:themeColor="text1" w:themeTint="A6"/>
        <w:sz w:val="20"/>
      </w:rPr>
      <w:t xml:space="preserve"> Year 7 Scholarship Application Form</w:t>
    </w:r>
    <w:r w:rsidR="007150F5">
      <w:rPr>
        <w:rFonts w:ascii="Arial" w:hAnsi="Arial" w:cs="Arial"/>
        <w:color w:val="595959" w:themeColor="text1" w:themeTint="A6"/>
        <w:sz w:val="20"/>
      </w:rPr>
      <w:tab/>
    </w:r>
    <w:r w:rsidR="007150F5">
      <w:rPr>
        <w:rFonts w:ascii="Arial" w:hAnsi="Arial" w:cs="Arial"/>
        <w:color w:val="595959" w:themeColor="text1" w:themeTint="A6"/>
        <w:sz w:val="20"/>
      </w:rPr>
      <w:tab/>
    </w:r>
    <w:r w:rsidR="007150F5" w:rsidRPr="00556D9E">
      <w:rPr>
        <w:rFonts w:ascii="Arial" w:hAnsi="Arial" w:cs="Arial"/>
        <w:color w:val="595959" w:themeColor="text1" w:themeTint="A6"/>
        <w:sz w:val="20"/>
      </w:rPr>
      <w:t xml:space="preserve">Page </w:t>
    </w:r>
    <w:r w:rsidR="007150F5" w:rsidRPr="00CB77E0">
      <w:rPr>
        <w:rFonts w:ascii="Arial" w:hAnsi="Arial" w:cs="Arial"/>
        <w:color w:val="595959" w:themeColor="text1" w:themeTint="A6"/>
        <w:sz w:val="20"/>
      </w:rPr>
      <w:fldChar w:fldCharType="begin"/>
    </w:r>
    <w:r w:rsidR="007150F5" w:rsidRPr="00CB77E0">
      <w:rPr>
        <w:rFonts w:ascii="Arial" w:hAnsi="Arial" w:cs="Arial"/>
        <w:color w:val="595959" w:themeColor="text1" w:themeTint="A6"/>
        <w:sz w:val="20"/>
      </w:rPr>
      <w:instrText xml:space="preserve"> PAGE   \* MERGEFORMAT </w:instrText>
    </w:r>
    <w:r w:rsidR="007150F5" w:rsidRPr="00CB77E0">
      <w:rPr>
        <w:rFonts w:ascii="Arial" w:hAnsi="Arial" w:cs="Arial"/>
        <w:color w:val="595959" w:themeColor="text1" w:themeTint="A6"/>
        <w:sz w:val="20"/>
      </w:rPr>
      <w:fldChar w:fldCharType="separate"/>
    </w:r>
    <w:r w:rsidR="00F014A3">
      <w:rPr>
        <w:rFonts w:ascii="Arial" w:hAnsi="Arial" w:cs="Arial"/>
        <w:noProof/>
        <w:color w:val="595959" w:themeColor="text1" w:themeTint="A6"/>
        <w:sz w:val="20"/>
      </w:rPr>
      <w:t>3</w:t>
    </w:r>
    <w:r w:rsidR="007150F5" w:rsidRPr="00CB77E0">
      <w:rPr>
        <w:rFonts w:ascii="Arial" w:hAnsi="Arial" w:cs="Arial"/>
        <w:noProof/>
        <w:color w:val="595959" w:themeColor="text1" w:themeTint="A6"/>
        <w:sz w:val="20"/>
      </w:rPr>
      <w:fldChar w:fldCharType="end"/>
    </w:r>
    <w:r w:rsidR="008D278C">
      <w:rPr>
        <w:rFonts w:ascii="Arial" w:hAnsi="Arial" w:cs="Arial"/>
        <w:noProof/>
        <w:color w:val="595959" w:themeColor="text1" w:themeTint="A6"/>
        <w:sz w:val="20"/>
      </w:rPr>
      <w:t xml:space="preserve"> of 3</w:t>
    </w:r>
  </w:p>
  <w:p w14:paraId="3A816365" w14:textId="77777777" w:rsidR="00B9514E" w:rsidRDefault="00B951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90DE4" w14:textId="77777777" w:rsidR="00B1031A" w:rsidRDefault="00B1031A" w:rsidP="00C14131">
      <w:pPr>
        <w:spacing w:after="0" w:line="240" w:lineRule="auto"/>
      </w:pPr>
      <w:r>
        <w:separator/>
      </w:r>
    </w:p>
  </w:footnote>
  <w:footnote w:type="continuationSeparator" w:id="0">
    <w:p w14:paraId="7FDECE3E" w14:textId="77777777" w:rsidR="00B1031A" w:rsidRDefault="00B1031A" w:rsidP="00C1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22DCB" w14:textId="77777777" w:rsidR="00782CA0" w:rsidRDefault="00782CA0" w:rsidP="00C14131">
    <w:pPr>
      <w:pStyle w:val="Header"/>
      <w:jc w:val="cen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7BD1C1FC" wp14:editId="390BEAA4">
          <wp:simplePos x="0" y="0"/>
          <wp:positionH relativeFrom="column">
            <wp:posOffset>2155825</wp:posOffset>
          </wp:positionH>
          <wp:positionV relativeFrom="paragraph">
            <wp:posOffset>-76132</wp:posOffset>
          </wp:positionV>
          <wp:extent cx="1415332" cy="1415332"/>
          <wp:effectExtent l="0" t="0" r="0" b="0"/>
          <wp:wrapNone/>
          <wp:docPr id="3" name="Picture 3" descr="C:\Users\Trish Miller\AppData\Local\Microsoft\Windows\Temporary Internet Files\Content.Word\StJohnBosco_Logo_WithStrapline_Primary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rish Miller\AppData\Local\Microsoft\Windows\Temporary Internet Files\Content.Word\StJohnBosco_Logo_WithStrapline_Primary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332" cy="141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52BA" w14:textId="77777777" w:rsidR="00B9514E" w:rsidRDefault="00B9514E" w:rsidP="00C1413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037"/>
    <w:multiLevelType w:val="hybridMultilevel"/>
    <w:tmpl w:val="2EFE4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26526"/>
    <w:multiLevelType w:val="hybridMultilevel"/>
    <w:tmpl w:val="570A9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00493"/>
    <w:multiLevelType w:val="multilevel"/>
    <w:tmpl w:val="3E2A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B1F0FE9"/>
    <w:multiLevelType w:val="hybridMultilevel"/>
    <w:tmpl w:val="0380C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A6E2C"/>
    <w:multiLevelType w:val="hybridMultilevel"/>
    <w:tmpl w:val="BB3EC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B24"/>
    <w:rsid w:val="000120F3"/>
    <w:rsid w:val="00035F51"/>
    <w:rsid w:val="000448F8"/>
    <w:rsid w:val="00067E97"/>
    <w:rsid w:val="00073F2E"/>
    <w:rsid w:val="00080D44"/>
    <w:rsid w:val="00085059"/>
    <w:rsid w:val="00092497"/>
    <w:rsid w:val="000A3669"/>
    <w:rsid w:val="000A5625"/>
    <w:rsid w:val="000D6DE7"/>
    <w:rsid w:val="000F0337"/>
    <w:rsid w:val="00153717"/>
    <w:rsid w:val="001C4F27"/>
    <w:rsid w:val="001D2A11"/>
    <w:rsid w:val="00251919"/>
    <w:rsid w:val="00275AA9"/>
    <w:rsid w:val="002836A6"/>
    <w:rsid w:val="002C13B0"/>
    <w:rsid w:val="00320672"/>
    <w:rsid w:val="00354C7C"/>
    <w:rsid w:val="00382E2F"/>
    <w:rsid w:val="0039158C"/>
    <w:rsid w:val="00395E90"/>
    <w:rsid w:val="003C192F"/>
    <w:rsid w:val="003E6296"/>
    <w:rsid w:val="00417E10"/>
    <w:rsid w:val="00441322"/>
    <w:rsid w:val="00446347"/>
    <w:rsid w:val="00473D57"/>
    <w:rsid w:val="004775C1"/>
    <w:rsid w:val="004A5C42"/>
    <w:rsid w:val="004B61F1"/>
    <w:rsid w:val="004C1090"/>
    <w:rsid w:val="004F646F"/>
    <w:rsid w:val="0051174D"/>
    <w:rsid w:val="00532623"/>
    <w:rsid w:val="00532C18"/>
    <w:rsid w:val="0054096E"/>
    <w:rsid w:val="00541337"/>
    <w:rsid w:val="005719D2"/>
    <w:rsid w:val="005720D1"/>
    <w:rsid w:val="00626FC8"/>
    <w:rsid w:val="0066000C"/>
    <w:rsid w:val="00666235"/>
    <w:rsid w:val="006A69C1"/>
    <w:rsid w:val="006B702D"/>
    <w:rsid w:val="006C3D40"/>
    <w:rsid w:val="0071329E"/>
    <w:rsid w:val="007150F5"/>
    <w:rsid w:val="0071662E"/>
    <w:rsid w:val="0072277F"/>
    <w:rsid w:val="0072724D"/>
    <w:rsid w:val="007347A9"/>
    <w:rsid w:val="00751089"/>
    <w:rsid w:val="00755472"/>
    <w:rsid w:val="00774673"/>
    <w:rsid w:val="00782CA0"/>
    <w:rsid w:val="007833C7"/>
    <w:rsid w:val="00787810"/>
    <w:rsid w:val="007C14DE"/>
    <w:rsid w:val="007D27E7"/>
    <w:rsid w:val="007F111E"/>
    <w:rsid w:val="00807E5C"/>
    <w:rsid w:val="00834046"/>
    <w:rsid w:val="00851D76"/>
    <w:rsid w:val="00854A23"/>
    <w:rsid w:val="0085777F"/>
    <w:rsid w:val="00864405"/>
    <w:rsid w:val="0087594E"/>
    <w:rsid w:val="00896130"/>
    <w:rsid w:val="008A2309"/>
    <w:rsid w:val="008D278C"/>
    <w:rsid w:val="008F0B94"/>
    <w:rsid w:val="008F3A70"/>
    <w:rsid w:val="00910257"/>
    <w:rsid w:val="009368BD"/>
    <w:rsid w:val="00966D7A"/>
    <w:rsid w:val="00996A4E"/>
    <w:rsid w:val="009A7BB4"/>
    <w:rsid w:val="009C5AB6"/>
    <w:rsid w:val="009E0DD4"/>
    <w:rsid w:val="00A07B7A"/>
    <w:rsid w:val="00A21B13"/>
    <w:rsid w:val="00A2521E"/>
    <w:rsid w:val="00A93F25"/>
    <w:rsid w:val="00A95322"/>
    <w:rsid w:val="00AB6BEC"/>
    <w:rsid w:val="00AC2D92"/>
    <w:rsid w:val="00AD04D4"/>
    <w:rsid w:val="00AD46F8"/>
    <w:rsid w:val="00AD5B89"/>
    <w:rsid w:val="00B1031A"/>
    <w:rsid w:val="00B23214"/>
    <w:rsid w:val="00B702B5"/>
    <w:rsid w:val="00B84692"/>
    <w:rsid w:val="00B9514E"/>
    <w:rsid w:val="00BA44DC"/>
    <w:rsid w:val="00BB4E8F"/>
    <w:rsid w:val="00BE0649"/>
    <w:rsid w:val="00BF6530"/>
    <w:rsid w:val="00C13C23"/>
    <w:rsid w:val="00C14131"/>
    <w:rsid w:val="00C650A4"/>
    <w:rsid w:val="00C83A86"/>
    <w:rsid w:val="00C86C7F"/>
    <w:rsid w:val="00C979B7"/>
    <w:rsid w:val="00CD7016"/>
    <w:rsid w:val="00CF6C75"/>
    <w:rsid w:val="00D0636B"/>
    <w:rsid w:val="00D448EF"/>
    <w:rsid w:val="00D91585"/>
    <w:rsid w:val="00DB0833"/>
    <w:rsid w:val="00DB64F8"/>
    <w:rsid w:val="00DD03E4"/>
    <w:rsid w:val="00DE5178"/>
    <w:rsid w:val="00DF0591"/>
    <w:rsid w:val="00E40AF2"/>
    <w:rsid w:val="00E44C67"/>
    <w:rsid w:val="00EA69D3"/>
    <w:rsid w:val="00EB5B24"/>
    <w:rsid w:val="00F014A3"/>
    <w:rsid w:val="00F247A9"/>
    <w:rsid w:val="00F26983"/>
    <w:rsid w:val="00F37F32"/>
    <w:rsid w:val="00F5263C"/>
    <w:rsid w:val="00FC2DA0"/>
    <w:rsid w:val="00FF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0AF685B"/>
  <w15:docId w15:val="{14649757-3A66-4C5E-9619-261F34105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next w:val="Body"/>
    <w:link w:val="Heading6Char"/>
    <w:rsid w:val="004C1090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  <w:outlineLvl w:val="5"/>
    </w:pPr>
    <w:rPr>
      <w:rFonts w:ascii="Tahoma" w:eastAsia="Tahoma" w:hAnsi="Tahoma" w:cs="Tahoma"/>
      <w:b/>
      <w:bCs/>
      <w:color w:val="000000"/>
      <w:sz w:val="36"/>
      <w:szCs w:val="36"/>
      <w:u w:color="000000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131"/>
  </w:style>
  <w:style w:type="paragraph" w:styleId="Footer">
    <w:name w:val="footer"/>
    <w:basedOn w:val="Normal"/>
    <w:link w:val="FooterChar"/>
    <w:uiPriority w:val="99"/>
    <w:unhideWhenUsed/>
    <w:rsid w:val="00C1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131"/>
  </w:style>
  <w:style w:type="paragraph" w:styleId="BalloonText">
    <w:name w:val="Balloon Text"/>
    <w:basedOn w:val="Normal"/>
    <w:link w:val="BalloonTextChar"/>
    <w:uiPriority w:val="99"/>
    <w:semiHidden/>
    <w:unhideWhenUsed/>
    <w:rsid w:val="00C1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1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E0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0DD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1D76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Body">
    <w:name w:val="Body"/>
    <w:rsid w:val="0039158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en-AU"/>
    </w:rPr>
  </w:style>
  <w:style w:type="character" w:customStyle="1" w:styleId="Heading6Char">
    <w:name w:val="Heading 6 Char"/>
    <w:basedOn w:val="DefaultParagraphFont"/>
    <w:link w:val="Heading6"/>
    <w:rsid w:val="004C1090"/>
    <w:rPr>
      <w:rFonts w:ascii="Tahoma" w:eastAsia="Tahoma" w:hAnsi="Tahoma" w:cs="Tahoma"/>
      <w:b/>
      <w:bCs/>
      <w:color w:val="000000"/>
      <w:sz w:val="36"/>
      <w:szCs w:val="36"/>
      <w:u w:color="000000"/>
      <w:bdr w:val="nil"/>
      <w:lang w:val="en-US"/>
    </w:rPr>
  </w:style>
  <w:style w:type="paragraph" w:styleId="BodyText">
    <w:name w:val="Body Text"/>
    <w:basedOn w:val="Normal"/>
    <w:link w:val="BodyTextChar"/>
    <w:rsid w:val="00DD03E4"/>
    <w:pPr>
      <w:tabs>
        <w:tab w:val="left" w:pos="-2410"/>
        <w:tab w:val="left" w:leader="underscore" w:pos="-2268"/>
        <w:tab w:val="left" w:pos="-2127"/>
        <w:tab w:val="left" w:leader="underscore" w:pos="5812"/>
        <w:tab w:val="left" w:pos="6379"/>
        <w:tab w:val="left" w:leader="underscore" w:pos="10490"/>
      </w:tabs>
      <w:spacing w:after="0" w:line="240" w:lineRule="auto"/>
    </w:pPr>
    <w:rPr>
      <w:rFonts w:ascii="Book Antiqua" w:eastAsia="Times" w:hAnsi="Book Antiqu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DD03E4"/>
    <w:rPr>
      <w:rFonts w:ascii="Book Antiqua" w:eastAsia="Times" w:hAnsi="Book Antiqua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B95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37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nrolment@stjohnbosco.wa.edu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eb.stjohnbosco.wa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dmin\Forms\Enrolment%20Interview%20Package\Year%207\Year%207%20Scholarship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23203A1AC0042B2CB2E511282E309" ma:contentTypeVersion="10" ma:contentTypeDescription="Create a new document." ma:contentTypeScope="" ma:versionID="ea541ddc7d80ea8cb7608cd79820bc7e">
  <xsd:schema xmlns:xsd="http://www.w3.org/2001/XMLSchema" xmlns:xs="http://www.w3.org/2001/XMLSchema" xmlns:p="http://schemas.microsoft.com/office/2006/metadata/properties" xmlns:ns2="a1afde3d-47d4-4469-90fa-1bf6b16dcb0b" targetNamespace="http://schemas.microsoft.com/office/2006/metadata/properties" ma:root="true" ma:fieldsID="0f1491349604564c1179e9ab39d34543" ns2:_="">
    <xsd:import namespace="a1afde3d-47d4-4469-90fa-1bf6b16dc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fde3d-47d4-4469-90fa-1bf6b16dc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83891B-5543-4C48-A4DC-67AB4816E8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afde3d-47d4-4469-90fa-1bf6b16dc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9E36BA-4D45-464D-8F94-97BA00E5AE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9331B5-6954-486E-AA51-24D9AB76BA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Year 7 Scholarship Form.dotx</Template>
  <TotalTime>0</TotalTime>
  <Pages>3</Pages>
  <Words>331</Words>
  <Characters>1855</Characters>
  <Application>Microsoft Office Word</Application>
  <DocSecurity>0</DocSecurity>
  <Lines>115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CEOWA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Maggie Burton (St John Bosco College)</dc:creator>
  <cp:lastModifiedBy>Geoff Lockwood</cp:lastModifiedBy>
  <cp:revision>2</cp:revision>
  <cp:lastPrinted>2019-03-14T03:46:00Z</cp:lastPrinted>
  <dcterms:created xsi:type="dcterms:W3CDTF">2021-09-14T03:07:00Z</dcterms:created>
  <dcterms:modified xsi:type="dcterms:W3CDTF">2021-09-14T03:07:00Z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0x01010023623203A1AC0042B2CB2E511282E309</vt:lpwstr>
  </property>
</Properties>
</file>